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DEFECF" w14:textId="4423CC17" w:rsidR="00334E5B" w:rsidRDefault="00334E5B" w:rsidP="00334E5B">
      <w:pPr>
        <w:widowControl w:val="0"/>
        <w:jc w:val="both"/>
        <w:rPr>
          <w:rFonts w:ascii="Arial" w:hAnsi="Arial" w:cs="Arial"/>
          <w:i/>
          <w:iCs/>
          <w:color w:val="FFFFFE"/>
          <w:sz w:val="13"/>
          <w:szCs w:val="15"/>
        </w:rPr>
      </w:pPr>
      <w:r w:rsidRPr="00334E5B">
        <w:rPr>
          <w:rFonts w:ascii="Arial" w:hAnsi="Arial" w:cs="Arial"/>
          <w:b/>
          <w:bCs/>
          <w:i/>
          <w:iCs/>
          <w:color w:val="FFFFFE"/>
          <w:sz w:val="13"/>
          <w:szCs w:val="15"/>
        </w:rPr>
        <w:t>Core values</w:t>
      </w:r>
      <w:r w:rsidRPr="00334E5B">
        <w:rPr>
          <w:rFonts w:ascii="Arial" w:hAnsi="Arial" w:cs="Arial"/>
          <w:i/>
          <w:iCs/>
          <w:color w:val="FFFFFE"/>
          <w:sz w:val="13"/>
          <w:szCs w:val="15"/>
        </w:rPr>
        <w:t xml:space="preserve">• </w:t>
      </w:r>
    </w:p>
    <w:p w14:paraId="22E2312E" w14:textId="54458A44" w:rsidR="00334E5B" w:rsidRPr="00334E5B" w:rsidRDefault="004C0892" w:rsidP="00334E5B">
      <w:pPr>
        <w:widowControl w:val="0"/>
        <w:jc w:val="both"/>
        <w:rPr>
          <w:rFonts w:ascii="Arial" w:hAnsi="Arial" w:cs="Arial"/>
          <w:i/>
          <w:iCs/>
          <w:color w:val="FFFFFE"/>
          <w:sz w:val="13"/>
          <w:szCs w:val="15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9024" behindDoc="0" locked="0" layoutInCell="1" allowOverlap="1" wp14:anchorId="35CCAC6B" wp14:editId="492A3E54">
            <wp:simplePos x="0" y="0"/>
            <wp:positionH relativeFrom="column">
              <wp:posOffset>-440267</wp:posOffset>
            </wp:positionH>
            <wp:positionV relativeFrom="page">
              <wp:posOffset>1488441</wp:posOffset>
            </wp:positionV>
            <wp:extent cx="8073390" cy="3361818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amic\Desktop\TC999D\TC9990701D-PB\TC9990701-IMG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694" cy="33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43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CEA329E" wp14:editId="4F452671">
                <wp:simplePos x="0" y="0"/>
                <wp:positionH relativeFrom="column">
                  <wp:posOffset>244898</wp:posOffset>
                </wp:positionH>
                <wp:positionV relativeFrom="page">
                  <wp:posOffset>801370</wp:posOffset>
                </wp:positionV>
                <wp:extent cx="5182235" cy="574040"/>
                <wp:effectExtent l="0" t="0" r="0" b="1016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5" cy="5740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0663D34" w14:textId="77777777" w:rsidR="000D5574" w:rsidRDefault="000D5574" w:rsidP="00ED1100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80"/>
                                <w:szCs w:val="80"/>
                                <w:lang w:val="en"/>
                              </w:rPr>
                            </w:pPr>
                            <w:r w:rsidRPr="000D5574"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72"/>
                                <w:szCs w:val="80"/>
                                <w:lang w:val="en"/>
                              </w:rPr>
                              <w:t>E</w:t>
                            </w:r>
                            <w:r w:rsidRPr="000D5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90"/>
                                <w:sz w:val="72"/>
                                <w:szCs w:val="80"/>
                                <w:lang w:val="en"/>
                              </w:rPr>
                              <w:t>XICAB</w:t>
                            </w:r>
                            <w:r w:rsidRPr="000D5574">
                              <w:rPr>
                                <w:rFonts w:ascii="Arial" w:hAnsi="Arial" w:cs="Arial"/>
                                <w:b/>
                                <w:bCs/>
                                <w:color w:val="B7C134"/>
                                <w:w w:val="90"/>
                                <w:sz w:val="44"/>
                                <w:szCs w:val="80"/>
                                <w:lang w:val="en"/>
                              </w:rPr>
                              <w:t xml:space="preserve">. RIDE SMART. </w:t>
                            </w:r>
                            <w:r w:rsidRPr="000D5574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w w:val="90"/>
                                <w:sz w:val="44"/>
                                <w:szCs w:val="80"/>
                                <w:lang w:val="en"/>
                              </w:rPr>
                              <w:t xml:space="preserve">RIDE </w:t>
                            </w:r>
                            <w:r w:rsidRPr="000D5574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EA329E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9.3pt;margin-top:63.1pt;width:408.05pt;height:45.2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" fillcolor="#ed7d31 [3205]" stroked="f">
                <v:textbox inset="2.88pt,2.88pt,2.88pt,2.88pt">
                  <w:txbxContent>
                    <w:p w14:paraId="50663D34" w14:textId="77777777" w:rsidR="000D5574" w:rsidRDefault="000D5574" w:rsidP="00ED1100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w w:val="90"/>
                          <w:sz w:val="80"/>
                          <w:szCs w:val="80"/>
                          <w:lang w:val="en"/>
                        </w:rPr>
                      </w:pPr>
                      <w:r w:rsidRPr="000D5574">
                        <w:rPr>
                          <w:rFonts w:ascii="Arial" w:hAnsi="Arial" w:cs="Arial"/>
                          <w:color w:val="FFFFFF" w:themeColor="background1"/>
                          <w:w w:val="90"/>
                          <w:sz w:val="72"/>
                          <w:szCs w:val="80"/>
                          <w:lang w:val="en"/>
                        </w:rPr>
                        <w:t>E</w:t>
                      </w:r>
                      <w:r w:rsidRPr="000D557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90"/>
                          <w:sz w:val="72"/>
                          <w:szCs w:val="80"/>
                          <w:lang w:val="en"/>
                        </w:rPr>
                        <w:t>XICAB</w:t>
                      </w:r>
                      <w:r w:rsidRPr="000D5574">
                        <w:rPr>
                          <w:rFonts w:ascii="Arial" w:hAnsi="Arial" w:cs="Arial"/>
                          <w:b/>
                          <w:bCs/>
                          <w:color w:val="B7C134"/>
                          <w:w w:val="90"/>
                          <w:sz w:val="44"/>
                          <w:szCs w:val="80"/>
                          <w:lang w:val="en"/>
                        </w:rPr>
                        <w:t xml:space="preserve">. RIDE SMART. </w:t>
                      </w:r>
                      <w:r w:rsidRPr="000D5574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w w:val="90"/>
                          <w:sz w:val="44"/>
                          <w:szCs w:val="80"/>
                          <w:lang w:val="en"/>
                        </w:rPr>
                        <w:t xml:space="preserve">RIDE </w:t>
                      </w:r>
                      <w:r w:rsidRPr="000D5574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w w:val="90"/>
                          <w:sz w:val="44"/>
                          <w:szCs w:val="44"/>
                          <w:lang w:val="en"/>
                        </w:rPr>
                        <w:t>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4E5B" w:rsidRPr="00334E5B">
        <w:rPr>
          <w:rFonts w:ascii="Arial" w:hAnsi="Arial" w:cs="Arial"/>
          <w:i/>
          <w:iCs/>
          <w:color w:val="FFFFFE"/>
          <w:sz w:val="13"/>
          <w:szCs w:val="15"/>
        </w:rPr>
        <w:t xml:space="preserve">We believe in treating our customers with respect and faith• We grow through creativity, invention and </w:t>
      </w:r>
      <w:proofErr w:type="gramStart"/>
      <w:r w:rsidR="00334E5B" w:rsidRPr="00334E5B">
        <w:rPr>
          <w:rFonts w:ascii="Arial" w:hAnsi="Arial" w:cs="Arial"/>
          <w:i/>
          <w:iCs/>
          <w:color w:val="FFFFFE"/>
          <w:sz w:val="13"/>
          <w:szCs w:val="15"/>
        </w:rPr>
        <w:t>innovation.•</w:t>
      </w:r>
      <w:proofErr w:type="gramEnd"/>
      <w:r w:rsidR="00334E5B" w:rsidRPr="00334E5B">
        <w:rPr>
          <w:rFonts w:ascii="Arial" w:hAnsi="Arial" w:cs="Arial"/>
          <w:i/>
          <w:iCs/>
          <w:color w:val="FFFFFE"/>
          <w:sz w:val="13"/>
          <w:szCs w:val="15"/>
        </w:rPr>
        <w:t xml:space="preserve"> We integrate honesty, integrity and business ethics </w:t>
      </w:r>
      <w:proofErr w:type="spellStart"/>
      <w:r w:rsidR="00334E5B" w:rsidRPr="00334E5B">
        <w:rPr>
          <w:rFonts w:ascii="Arial" w:hAnsi="Arial" w:cs="Arial"/>
          <w:i/>
          <w:iCs/>
          <w:color w:val="FFFFFE"/>
          <w:sz w:val="13"/>
          <w:szCs w:val="15"/>
        </w:rPr>
        <w:t>i</w:t>
      </w:r>
      <w:proofErr w:type="spellEnd"/>
      <w:r w:rsidR="006D543B" w:rsidRPr="006D543B">
        <w:rPr>
          <w:rFonts w:ascii="Arial" w:hAnsi="Arial" w:cs="Arial"/>
          <w:b/>
          <w:bCs/>
          <w:noProof/>
          <w:color w:val="B7C134"/>
          <w:w w:val="90"/>
          <w:sz w:val="44"/>
          <w:szCs w:val="80"/>
        </w:rPr>
        <w:drawing>
          <wp:inline distT="0" distB="0" distL="0" distR="0" wp14:anchorId="4E1A5CB3" wp14:editId="3BF29712">
            <wp:extent cx="1362710" cy="116670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1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334E5B" w:rsidRPr="00334E5B">
        <w:rPr>
          <w:rFonts w:ascii="Arial" w:hAnsi="Arial" w:cs="Arial"/>
          <w:i/>
          <w:iCs/>
          <w:color w:val="FFFFFE"/>
          <w:sz w:val="13"/>
          <w:szCs w:val="15"/>
        </w:rPr>
        <w:t>nto</w:t>
      </w:r>
      <w:proofErr w:type="spellEnd"/>
      <w:r w:rsidR="00334E5B" w:rsidRPr="00334E5B">
        <w:rPr>
          <w:rFonts w:ascii="Arial" w:hAnsi="Arial" w:cs="Arial"/>
          <w:i/>
          <w:iCs/>
          <w:color w:val="FFFFFE"/>
          <w:sz w:val="13"/>
          <w:szCs w:val="15"/>
        </w:rPr>
        <w:t xml:space="preserve"> all aspects of our business functioning</w:t>
      </w:r>
    </w:p>
    <w:p w14:paraId="5A856D5A" w14:textId="37EB2DB7" w:rsidR="00334E5B" w:rsidRPr="00334E5B" w:rsidRDefault="00334E5B" w:rsidP="00334E5B">
      <w:pPr>
        <w:widowControl w:val="0"/>
        <w:jc w:val="both"/>
        <w:rPr>
          <w:rFonts w:ascii="Arial" w:hAnsi="Arial" w:cs="Arial"/>
          <w:i/>
          <w:iCs/>
          <w:color w:val="FFFFFE"/>
          <w:sz w:val="13"/>
          <w:szCs w:val="15"/>
        </w:rPr>
      </w:pPr>
      <w:r w:rsidRPr="00334E5B">
        <w:rPr>
          <w:rFonts w:ascii="Arial" w:hAnsi="Arial" w:cs="Arial"/>
          <w:b/>
          <w:bCs/>
          <w:i/>
          <w:iCs/>
          <w:color w:val="FFFFFE"/>
          <w:sz w:val="13"/>
          <w:szCs w:val="15"/>
        </w:rPr>
        <w:t>Goals</w:t>
      </w:r>
      <w:r w:rsidRPr="00334E5B">
        <w:rPr>
          <w:rFonts w:ascii="Arial" w:hAnsi="Arial" w:cs="Arial"/>
          <w:i/>
          <w:iCs/>
          <w:color w:val="FFFFFE"/>
          <w:sz w:val="13"/>
          <w:szCs w:val="15"/>
        </w:rPr>
        <w:t xml:space="preserve">• Regional expansion in the field of property management and develop a strong base of key </w:t>
      </w:r>
      <w:proofErr w:type="gramStart"/>
      <w:r w:rsidRPr="00334E5B">
        <w:rPr>
          <w:rFonts w:ascii="Arial" w:hAnsi="Arial" w:cs="Arial"/>
          <w:i/>
          <w:iCs/>
          <w:color w:val="FFFFFE"/>
          <w:sz w:val="13"/>
          <w:szCs w:val="15"/>
        </w:rPr>
        <w:t>customers.•</w:t>
      </w:r>
      <w:proofErr w:type="gramEnd"/>
      <w:r w:rsidRPr="00334E5B">
        <w:rPr>
          <w:rFonts w:ascii="Arial" w:hAnsi="Arial" w:cs="Arial"/>
          <w:i/>
          <w:iCs/>
          <w:color w:val="FFFFFE"/>
          <w:sz w:val="13"/>
          <w:szCs w:val="15"/>
        </w:rPr>
        <w:t xml:space="preserve"> Increase the assets and </w:t>
      </w:r>
      <w:proofErr w:type="spellStart"/>
      <w:r w:rsidRPr="00334E5B">
        <w:rPr>
          <w:rFonts w:ascii="Arial" w:hAnsi="Arial" w:cs="Arial"/>
          <w:i/>
          <w:iCs/>
          <w:color w:val="FFFFFE"/>
          <w:sz w:val="13"/>
          <w:szCs w:val="15"/>
        </w:rPr>
        <w:t>inve</w:t>
      </w:r>
      <w:proofErr w:type="spellEnd"/>
      <w:r w:rsidR="00DF0FE1" w:rsidRPr="00DF0FE1">
        <w:rPr>
          <w:noProof/>
        </w:rPr>
        <w:t xml:space="preserve"> </w:t>
      </w:r>
      <w:r w:rsidR="00DF0FE1" w:rsidRPr="00DF0FE1">
        <w:rPr>
          <w:rFonts w:ascii="Arial" w:hAnsi="Arial" w:cs="Arial"/>
          <w:i/>
          <w:iCs/>
          <w:color w:val="FFFFFE"/>
          <w:sz w:val="13"/>
          <w:szCs w:val="15"/>
        </w:rPr>
        <w:t xml:space="preserve"> </w:t>
      </w:r>
      <w:proofErr w:type="spellStart"/>
      <w:r w:rsidRPr="00334E5B">
        <w:rPr>
          <w:rFonts w:ascii="Arial" w:hAnsi="Arial" w:cs="Arial"/>
          <w:i/>
          <w:iCs/>
          <w:color w:val="FFFFFE"/>
          <w:sz w:val="13"/>
          <w:szCs w:val="15"/>
        </w:rPr>
        <w:t>stments</w:t>
      </w:r>
      <w:proofErr w:type="spellEnd"/>
      <w:r w:rsidRPr="00334E5B">
        <w:rPr>
          <w:rFonts w:ascii="Arial" w:hAnsi="Arial" w:cs="Arial"/>
          <w:i/>
          <w:iCs/>
          <w:color w:val="FFFFFE"/>
          <w:sz w:val="13"/>
          <w:szCs w:val="15"/>
        </w:rPr>
        <w:t xml:space="preserve"> of the company to support the development of services.• To build good reputation in the field of real estate and property management and become a key player in the industry</w:t>
      </w:r>
    </w:p>
    <w:p w14:paraId="090B3899" w14:textId="63E4C77E" w:rsidR="005F70E4" w:rsidRDefault="00523BB9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D2A7943" wp14:editId="12E8279D">
                <wp:simplePos x="0" y="0"/>
                <wp:positionH relativeFrom="column">
                  <wp:posOffset>5113867</wp:posOffset>
                </wp:positionH>
                <wp:positionV relativeFrom="page">
                  <wp:posOffset>5723466</wp:posOffset>
                </wp:positionV>
                <wp:extent cx="2138045" cy="3080173"/>
                <wp:effectExtent l="0" t="0" r="0" b="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3080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9E3F43A" w14:textId="77777777" w:rsidR="00F87416" w:rsidRPr="007F25E7" w:rsidRDefault="00F87416" w:rsidP="00BF72D0">
                            <w:pPr>
                              <w:widowControl w:val="0"/>
                              <w:shd w:val="clear" w:color="auto" w:fill="4472C4" w:themeFill="accent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7F25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>Mission statement:</w:t>
                            </w:r>
                          </w:p>
                          <w:p w14:paraId="7BFC7C9D" w14:textId="702897C9" w:rsidR="00C75935" w:rsidRPr="007F25E7" w:rsidRDefault="00C75935" w:rsidP="00BF72D0">
                            <w:pPr>
                              <w:widowControl w:val="0"/>
                              <w:shd w:val="clear" w:color="auto" w:fill="4472C4" w:themeFill="accent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7F25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>“WE LOOK AFTER OUR DRIVERS THEY, TAKE CARE OF RIDERS...”</w:t>
                            </w:r>
                          </w:p>
                          <w:p w14:paraId="6053FFD7" w14:textId="77777777" w:rsidR="00C75935" w:rsidRPr="007F25E7" w:rsidRDefault="00C75935" w:rsidP="00BF72D0">
                            <w:pPr>
                              <w:widowControl w:val="0"/>
                              <w:shd w:val="clear" w:color="auto" w:fill="4472C4" w:themeFill="accent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</w:pPr>
                          </w:p>
                          <w:p w14:paraId="191D308F" w14:textId="71976EFB" w:rsidR="00F87416" w:rsidRPr="007F25E7" w:rsidRDefault="00C75935" w:rsidP="00BF72D0">
                            <w:pPr>
                              <w:widowControl w:val="0"/>
                              <w:shd w:val="clear" w:color="auto" w:fill="4472C4" w:themeFill="accent1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The main objective of </w:t>
                            </w:r>
                            <w:proofErr w:type="spellStart"/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>ExiCAB</w:t>
                            </w:r>
                            <w:proofErr w:type="spellEnd"/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 is to build</w:t>
                            </w:r>
                            <w:r w:rsidR="00F87416"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 long term rela</w:t>
                            </w:r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>tionships with our</w:t>
                            </w:r>
                            <w:r w:rsidR="00F87416"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>Drivers and delivering</w:t>
                            </w:r>
                            <w:r w:rsidR="00F87416"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outstanding </w:t>
                            </w:r>
                            <w:r w:rsidR="00F87416"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>services</w:t>
                            </w:r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 to our Riders</w:t>
                            </w:r>
                            <w:r w:rsidR="00F87416"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 by pursuing business through innovation and advanced technology.</w:t>
                            </w:r>
                          </w:p>
                          <w:p w14:paraId="0CD32832" w14:textId="77777777" w:rsidR="00F87416" w:rsidRPr="007F25E7" w:rsidRDefault="00F87416" w:rsidP="00BF72D0">
                            <w:pPr>
                              <w:widowControl w:val="0"/>
                              <w:shd w:val="clear" w:color="auto" w:fill="4472C4" w:themeFill="accent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</w:pPr>
                          </w:p>
                          <w:p w14:paraId="1BB9C375" w14:textId="77777777" w:rsidR="00F87416" w:rsidRPr="007F25E7" w:rsidRDefault="00F87416" w:rsidP="00BF72D0">
                            <w:pPr>
                              <w:widowControl w:val="0"/>
                              <w:shd w:val="clear" w:color="auto" w:fill="4472C4" w:themeFill="accent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</w:pPr>
                          </w:p>
                          <w:p w14:paraId="238820B7" w14:textId="77777777" w:rsidR="00334E5B" w:rsidRPr="007F25E7" w:rsidRDefault="00334E5B" w:rsidP="00BF72D0">
                            <w:pPr>
                              <w:widowControl w:val="0"/>
                              <w:shd w:val="clear" w:color="auto" w:fill="4472C4" w:themeFill="accent1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7F25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>Core values</w:t>
                            </w:r>
                            <w:r w:rsidRPr="007F25E7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• </w:t>
                            </w:r>
                          </w:p>
                          <w:p w14:paraId="385BE19A" w14:textId="422EEDFE" w:rsidR="00334E5B" w:rsidRPr="007F25E7" w:rsidRDefault="00BA3624" w:rsidP="00BF72D0">
                            <w:pPr>
                              <w:widowControl w:val="0"/>
                              <w:shd w:val="clear" w:color="auto" w:fill="4472C4" w:themeFill="accent1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>ExiCABs</w:t>
                            </w:r>
                            <w:proofErr w:type="spellEnd"/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spellStart"/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>incorporsates</w:t>
                            </w:r>
                            <w:proofErr w:type="spellEnd"/>
                            <w:proofErr w:type="gramEnd"/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 HONESTY and INTEGRTIY at the root of its business and services. We believe in treating our </w:t>
                            </w:r>
                            <w:proofErr w:type="spellStart"/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>clientel</w:t>
                            </w:r>
                            <w:proofErr w:type="spellEnd"/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  <w:t xml:space="preserve"> with the utmost RESPECT is the only way to forward.</w:t>
                            </w:r>
                          </w:p>
                          <w:p w14:paraId="0FDCAF79" w14:textId="77777777" w:rsidR="00F87416" w:rsidRPr="007F25E7" w:rsidRDefault="00F87416" w:rsidP="00BF72D0">
                            <w:pPr>
                              <w:widowControl w:val="0"/>
                              <w:shd w:val="clear" w:color="auto" w:fill="4472C4" w:themeFill="accent1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</w:rPr>
                            </w:pPr>
                          </w:p>
                          <w:p w14:paraId="7C7BD17A" w14:textId="77777777" w:rsidR="00BF72D0" w:rsidRPr="007F25E7" w:rsidRDefault="00334E5B" w:rsidP="00BF72D0">
                            <w:pPr>
                              <w:widowControl w:val="0"/>
                              <w:shd w:val="clear" w:color="auto" w:fill="4472C4" w:themeFill="accent1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sz w:val="15"/>
                                <w:szCs w:val="15"/>
                              </w:rPr>
                            </w:pPr>
                            <w:r w:rsidRPr="007F25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sz w:val="15"/>
                                <w:szCs w:val="15"/>
                              </w:rPr>
                              <w:t>Goals</w:t>
                            </w:r>
                            <w:r w:rsidR="00A4742D" w:rsidRPr="007F25E7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sz w:val="15"/>
                                <w:szCs w:val="15"/>
                              </w:rPr>
                              <w:t>:</w:t>
                            </w:r>
                          </w:p>
                          <w:p w14:paraId="37EA919C" w14:textId="048A293E" w:rsidR="00334E5B" w:rsidRPr="003765EF" w:rsidRDefault="00A4742D" w:rsidP="00BF72D0">
                            <w:pPr>
                              <w:widowControl w:val="0"/>
                              <w:shd w:val="clear" w:color="auto" w:fill="4472C4" w:themeFill="accent1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sz w:val="13"/>
                                <w:szCs w:val="15"/>
                              </w:rPr>
                            </w:pPr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sz w:val="15"/>
                                <w:szCs w:val="15"/>
                              </w:rPr>
                              <w:t>Exicab</w:t>
                            </w:r>
                            <w:proofErr w:type="spellEnd"/>
                            <w:r w:rsidRPr="007F25E7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sz w:val="15"/>
                                <w:szCs w:val="15"/>
                              </w:rPr>
                              <w:t xml:space="preserve"> envisions to begin regional expansion in 2020, with a target to have nationwide cover</w:t>
                            </w:r>
                            <w:r w:rsidR="00BF72D0" w:rsidRPr="007F25E7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sz w:val="15"/>
                                <w:szCs w:val="15"/>
                              </w:rPr>
                              <w:t xml:space="preserve">age by June. With the potential growth and reach the </w:t>
                            </w:r>
                            <w:proofErr w:type="gramStart"/>
                            <w:r w:rsidR="00BF72D0" w:rsidRPr="007F25E7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sz w:val="15"/>
                                <w:szCs w:val="15"/>
                              </w:rPr>
                              <w:t>ultimate goal</w:t>
                            </w:r>
                            <w:proofErr w:type="gramEnd"/>
                            <w:r w:rsidR="00BF72D0" w:rsidRPr="007F25E7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sz w:val="15"/>
                                <w:szCs w:val="15"/>
                              </w:rPr>
                              <w:t xml:space="preserve"> is to be a top ranked logistics and transportation platform across Africa </w:t>
                            </w:r>
                            <w:r w:rsidR="003555B3" w:rsidRPr="007F25E7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sz w:val="15"/>
                                <w:szCs w:val="15"/>
                              </w:rPr>
                              <w:t>as whole</w:t>
                            </w:r>
                            <w:r w:rsidR="003555B3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sz w:val="13"/>
                                <w:szCs w:val="15"/>
                              </w:rPr>
                              <w:t>.</w:t>
                            </w:r>
                          </w:p>
                          <w:p w14:paraId="50A3465D" w14:textId="77777777" w:rsidR="00D028D9" w:rsidRDefault="00D028D9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A7943" id="Text Box 20" o:spid="_x0000_s1027" type="#_x0000_t202" style="position:absolute;margin-left:402.65pt;margin-top:450.65pt;width:168.35pt;height:242.5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" filled="f" stroked="f">
                <v:textbox inset="2.88pt,2.88pt,2.88pt,2.88pt">
                  <w:txbxContent>
                    <w:p w14:paraId="59E3F43A" w14:textId="77777777" w:rsidR="00F87416" w:rsidRPr="007F25E7" w:rsidRDefault="00F87416" w:rsidP="00BF72D0">
                      <w:pPr>
                        <w:widowControl w:val="0"/>
                        <w:shd w:val="clear" w:color="auto" w:fill="4472C4" w:themeFill="accent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5"/>
                        </w:rPr>
                      </w:pPr>
                      <w:r w:rsidRPr="007F25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5"/>
                        </w:rPr>
                        <w:t>Mission statement:</w:t>
                      </w:r>
                    </w:p>
                    <w:p w14:paraId="7BFC7C9D" w14:textId="702897C9" w:rsidR="00C75935" w:rsidRPr="007F25E7" w:rsidRDefault="00C75935" w:rsidP="00BF72D0">
                      <w:pPr>
                        <w:widowControl w:val="0"/>
                        <w:shd w:val="clear" w:color="auto" w:fill="4472C4" w:themeFill="accent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5"/>
                        </w:rPr>
                      </w:pPr>
                      <w:r w:rsidRPr="007F25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5"/>
                        </w:rPr>
                        <w:t>“WE LOOK AFTER OUR DRIVERS THEY, TAKE CARE OF RIDERS...”</w:t>
                      </w:r>
                    </w:p>
                    <w:p w14:paraId="6053FFD7" w14:textId="77777777" w:rsidR="00C75935" w:rsidRPr="007F25E7" w:rsidRDefault="00C75935" w:rsidP="00BF72D0">
                      <w:pPr>
                        <w:widowControl w:val="0"/>
                        <w:shd w:val="clear" w:color="auto" w:fill="4472C4" w:themeFill="accent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5"/>
                        </w:rPr>
                      </w:pPr>
                    </w:p>
                    <w:p w14:paraId="191D308F" w14:textId="71976EFB" w:rsidR="00F87416" w:rsidRPr="007F25E7" w:rsidRDefault="00C75935" w:rsidP="00BF72D0">
                      <w:pPr>
                        <w:widowControl w:val="0"/>
                        <w:shd w:val="clear" w:color="auto" w:fill="4472C4" w:themeFill="accent1"/>
                        <w:jc w:val="both"/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</w:pPr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The main objective of </w:t>
                      </w:r>
                      <w:proofErr w:type="spellStart"/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>ExiCAB</w:t>
                      </w:r>
                      <w:proofErr w:type="spellEnd"/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 is to build</w:t>
                      </w:r>
                      <w:r w:rsidR="00F87416"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 long term rela</w:t>
                      </w:r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>tionships with our</w:t>
                      </w:r>
                      <w:r w:rsidR="00F87416"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 </w:t>
                      </w:r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>Drivers and delivering</w:t>
                      </w:r>
                      <w:r w:rsidR="00F87416"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 </w:t>
                      </w:r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outstanding </w:t>
                      </w:r>
                      <w:r w:rsidR="00F87416"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>services</w:t>
                      </w:r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 to our Riders</w:t>
                      </w:r>
                      <w:r w:rsidR="00F87416"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 by pursuing business through innovation and advanced technology.</w:t>
                      </w:r>
                    </w:p>
                    <w:p w14:paraId="0CD32832" w14:textId="77777777" w:rsidR="00F87416" w:rsidRPr="007F25E7" w:rsidRDefault="00F87416" w:rsidP="00BF72D0">
                      <w:pPr>
                        <w:widowControl w:val="0"/>
                        <w:shd w:val="clear" w:color="auto" w:fill="4472C4" w:themeFill="accent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5"/>
                        </w:rPr>
                      </w:pPr>
                    </w:p>
                    <w:p w14:paraId="1BB9C375" w14:textId="77777777" w:rsidR="00F87416" w:rsidRPr="007F25E7" w:rsidRDefault="00F87416" w:rsidP="00BF72D0">
                      <w:pPr>
                        <w:widowControl w:val="0"/>
                        <w:shd w:val="clear" w:color="auto" w:fill="4472C4" w:themeFill="accent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5"/>
                        </w:rPr>
                      </w:pPr>
                    </w:p>
                    <w:p w14:paraId="238820B7" w14:textId="77777777" w:rsidR="00334E5B" w:rsidRPr="007F25E7" w:rsidRDefault="00334E5B" w:rsidP="00BF72D0">
                      <w:pPr>
                        <w:widowControl w:val="0"/>
                        <w:shd w:val="clear" w:color="auto" w:fill="4472C4" w:themeFill="accent1"/>
                        <w:jc w:val="both"/>
                        <w:rPr>
                          <w:rFonts w:ascii="Arial" w:hAnsi="Arial" w:cs="Arial"/>
                          <w:b/>
                          <w:i/>
                          <w:iCs/>
                          <w:color w:val="FFFFFE"/>
                          <w:sz w:val="15"/>
                          <w:szCs w:val="15"/>
                        </w:rPr>
                      </w:pPr>
                      <w:r w:rsidRPr="007F25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5"/>
                        </w:rPr>
                        <w:t>Core values</w:t>
                      </w:r>
                      <w:r w:rsidRPr="007F25E7">
                        <w:rPr>
                          <w:rFonts w:ascii="Arial" w:hAnsi="Arial" w:cs="Arial"/>
                          <w:b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• </w:t>
                      </w:r>
                    </w:p>
                    <w:p w14:paraId="385BE19A" w14:textId="422EEDFE" w:rsidR="00334E5B" w:rsidRPr="007F25E7" w:rsidRDefault="00BA3624" w:rsidP="00BF72D0">
                      <w:pPr>
                        <w:widowControl w:val="0"/>
                        <w:shd w:val="clear" w:color="auto" w:fill="4472C4" w:themeFill="accent1"/>
                        <w:jc w:val="both"/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</w:pPr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proofErr w:type="gramStart"/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>ExiCABs</w:t>
                      </w:r>
                      <w:proofErr w:type="spellEnd"/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  </w:t>
                      </w:r>
                      <w:proofErr w:type="spellStart"/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>incorporsates</w:t>
                      </w:r>
                      <w:proofErr w:type="spellEnd"/>
                      <w:proofErr w:type="gramEnd"/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 HONESTY and INTEGRTIY at the root of its business and services. We believe in treating our </w:t>
                      </w:r>
                      <w:proofErr w:type="spellStart"/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>clientel</w:t>
                      </w:r>
                      <w:proofErr w:type="spellEnd"/>
                      <w:r w:rsidRPr="007F25E7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  <w:t xml:space="preserve"> with the utmost RESPECT is the only way to forward.</w:t>
                      </w:r>
                    </w:p>
                    <w:p w14:paraId="0FDCAF79" w14:textId="77777777" w:rsidR="00F87416" w:rsidRPr="007F25E7" w:rsidRDefault="00F87416" w:rsidP="00BF72D0">
                      <w:pPr>
                        <w:widowControl w:val="0"/>
                        <w:shd w:val="clear" w:color="auto" w:fill="4472C4" w:themeFill="accent1"/>
                        <w:jc w:val="both"/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</w:rPr>
                      </w:pPr>
                    </w:p>
                    <w:p w14:paraId="7C7BD17A" w14:textId="77777777" w:rsidR="00BF72D0" w:rsidRPr="007F25E7" w:rsidRDefault="00334E5B" w:rsidP="00BF72D0">
                      <w:pPr>
                        <w:widowControl w:val="0"/>
                        <w:shd w:val="clear" w:color="auto" w:fill="4472C4" w:themeFill="accent1"/>
                        <w:jc w:val="both"/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sz w:val="15"/>
                          <w:szCs w:val="15"/>
                        </w:rPr>
                      </w:pPr>
                      <w:r w:rsidRPr="007F25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7E6E6" w:themeColor="background2"/>
                          <w:sz w:val="15"/>
                          <w:szCs w:val="15"/>
                        </w:rPr>
                        <w:t>Goals</w:t>
                      </w:r>
                      <w:r w:rsidR="00A4742D" w:rsidRPr="007F25E7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sz w:val="15"/>
                          <w:szCs w:val="15"/>
                        </w:rPr>
                        <w:t>:</w:t>
                      </w:r>
                    </w:p>
                    <w:p w14:paraId="37EA919C" w14:textId="048A293E" w:rsidR="00334E5B" w:rsidRPr="003765EF" w:rsidRDefault="00A4742D" w:rsidP="00BF72D0">
                      <w:pPr>
                        <w:widowControl w:val="0"/>
                        <w:shd w:val="clear" w:color="auto" w:fill="4472C4" w:themeFill="accent1"/>
                        <w:jc w:val="both"/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sz w:val="13"/>
                          <w:szCs w:val="15"/>
                        </w:rPr>
                      </w:pPr>
                      <w:r w:rsidRPr="007F25E7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F25E7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sz w:val="15"/>
                          <w:szCs w:val="15"/>
                        </w:rPr>
                        <w:t>Exicab</w:t>
                      </w:r>
                      <w:proofErr w:type="spellEnd"/>
                      <w:r w:rsidRPr="007F25E7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sz w:val="15"/>
                          <w:szCs w:val="15"/>
                        </w:rPr>
                        <w:t xml:space="preserve"> envisions to begin regional expansion in 2020, with a target to have nationwide cover</w:t>
                      </w:r>
                      <w:r w:rsidR="00BF72D0" w:rsidRPr="007F25E7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sz w:val="15"/>
                          <w:szCs w:val="15"/>
                        </w:rPr>
                        <w:t xml:space="preserve">age by June. With the potential growth and reach the </w:t>
                      </w:r>
                      <w:proofErr w:type="gramStart"/>
                      <w:r w:rsidR="00BF72D0" w:rsidRPr="007F25E7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sz w:val="15"/>
                          <w:szCs w:val="15"/>
                        </w:rPr>
                        <w:t>ultimate goal</w:t>
                      </w:r>
                      <w:proofErr w:type="gramEnd"/>
                      <w:r w:rsidR="00BF72D0" w:rsidRPr="007F25E7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sz w:val="15"/>
                          <w:szCs w:val="15"/>
                        </w:rPr>
                        <w:t xml:space="preserve"> is to be a top ranked logistics and transportation platform across Africa </w:t>
                      </w:r>
                      <w:r w:rsidR="003555B3" w:rsidRPr="007F25E7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sz w:val="15"/>
                          <w:szCs w:val="15"/>
                        </w:rPr>
                        <w:t>as whole</w:t>
                      </w:r>
                      <w:r w:rsidR="003555B3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sz w:val="13"/>
                          <w:szCs w:val="15"/>
                        </w:rPr>
                        <w:t>.</w:t>
                      </w:r>
                    </w:p>
                    <w:p w14:paraId="50A3465D" w14:textId="77777777" w:rsidR="00D028D9" w:rsidRDefault="00D028D9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32FF0053" wp14:editId="5AC611A0">
                <wp:simplePos x="0" y="0"/>
                <wp:positionH relativeFrom="column">
                  <wp:posOffset>2523067</wp:posOffset>
                </wp:positionH>
                <wp:positionV relativeFrom="page">
                  <wp:posOffset>4803140</wp:posOffset>
                </wp:positionV>
                <wp:extent cx="5186468" cy="4798060"/>
                <wp:effectExtent l="0" t="0" r="0" b="254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6468" cy="47980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5618699" w14:textId="77777777" w:rsidR="00D028D9" w:rsidRDefault="00D028D9" w:rsidP="00D02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F0053" id="Rectangle 3" o:spid="_x0000_s1028" style="position:absolute;margin-left:198.65pt;margin-top:378.2pt;width:408.4pt;height:377.8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" fillcolor="#70ad47 [3209]" stroked="f">
                <v:textbox inset="2.88pt,2.88pt,2.88pt,2.88pt">
                  <w:txbxContent>
                    <w:p w14:paraId="05618699" w14:textId="77777777" w:rsidR="00D028D9" w:rsidRDefault="00D028D9" w:rsidP="00D028D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F0FE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57231C9" wp14:editId="3C351B31">
                <wp:simplePos x="0" y="0"/>
                <wp:positionH relativeFrom="column">
                  <wp:posOffset>2683933</wp:posOffset>
                </wp:positionH>
                <wp:positionV relativeFrom="page">
                  <wp:posOffset>5723467</wp:posOffset>
                </wp:positionV>
                <wp:extent cx="2358602" cy="4223173"/>
                <wp:effectExtent l="0" t="0" r="381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602" cy="4223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A43D82" w14:textId="77777777" w:rsidR="00F87416" w:rsidRPr="00DF0FE1" w:rsidRDefault="00F87416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</w:pPr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ABOUT</w:t>
                            </w:r>
                          </w:p>
                          <w:p w14:paraId="2801EEF0" w14:textId="1F077763" w:rsidR="00BF72D0" w:rsidRPr="00DF0FE1" w:rsidRDefault="00BF72D0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</w:pPr>
                            <w:proofErr w:type="spellStart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ExiCAB</w:t>
                            </w:r>
                            <w:proofErr w:type="spellEnd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 xml:space="preserve"> is the only APP which is truly the ALL-IN-ONE solution for all your transportation needs.</w:t>
                            </w:r>
                          </w:p>
                          <w:p w14:paraId="52F12F76" w14:textId="3F7A29AA" w:rsidR="00BF72D0" w:rsidRPr="00DF0FE1" w:rsidRDefault="00BF72D0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</w:pPr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 xml:space="preserve">Located: Dar- </w:t>
                            </w:r>
                            <w:proofErr w:type="spellStart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es</w:t>
                            </w:r>
                            <w:proofErr w:type="spellEnd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-Salaam, Tanzania;</w:t>
                            </w:r>
                          </w:p>
                          <w:p w14:paraId="09B6A8E6" w14:textId="4709D1D2" w:rsidR="00BF72D0" w:rsidRPr="00DF0FE1" w:rsidRDefault="00BF72D0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</w:pPr>
                            <w:proofErr w:type="gramStart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Registered:May</w:t>
                            </w:r>
                            <w:proofErr w:type="gramEnd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,2019</w:t>
                            </w:r>
                          </w:p>
                          <w:p w14:paraId="4C9D3BBE" w14:textId="6501BFD9" w:rsidR="00BF72D0" w:rsidRPr="00DF0FE1" w:rsidRDefault="004F5B57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Launched: Sep,2019</w:t>
                            </w:r>
                          </w:p>
                          <w:p w14:paraId="0F29CAE4" w14:textId="31D9385D" w:rsidR="004F5B57" w:rsidRPr="00DF0FE1" w:rsidRDefault="00BF72D0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</w:pPr>
                            <w:proofErr w:type="gramStart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Current Status</w:t>
                            </w:r>
                            <w:proofErr w:type="gramEnd"/>
                            <w:r w:rsidR="002766F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 xml:space="preserve"> as of </w:t>
                            </w:r>
                            <w:r w:rsidR="00D71D1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Jan 2020</w:t>
                            </w:r>
                            <w:r w:rsidR="002766F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: ove</w:t>
                            </w:r>
                            <w:r w:rsidR="002D010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r 400+</w:t>
                            </w:r>
                            <w:bookmarkStart w:id="0" w:name="_GoBack"/>
                            <w:bookmarkEnd w:id="0"/>
                            <w:r w:rsidR="002D010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 xml:space="preserve"> Drivers registered and 900</w:t>
                            </w:r>
                            <w:r w:rsidR="002766F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  <w:t>+ users.</w:t>
                            </w:r>
                          </w:p>
                          <w:p w14:paraId="3326C53E" w14:textId="77777777" w:rsidR="00BF72D0" w:rsidRPr="00DF0FE1" w:rsidRDefault="00BF72D0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</w:pPr>
                          </w:p>
                          <w:p w14:paraId="781E0806" w14:textId="77777777" w:rsidR="00BF72D0" w:rsidRPr="00DF0FE1" w:rsidRDefault="00BF72D0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</w:pPr>
                            <w:r w:rsidRPr="00DF0FE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it’s available on both Google Play Store &amp; Apple App Store with 2 different applications for Drivers &amp; Riders separate.</w:t>
                            </w:r>
                          </w:p>
                          <w:p w14:paraId="64564975" w14:textId="2C342F93" w:rsidR="00F87416" w:rsidRPr="00DF0FE1" w:rsidRDefault="00F87416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  <w:shd w:val="clear" w:color="auto" w:fill="ED7D31" w:themeFill="accent2"/>
                              </w:rPr>
                            </w:pPr>
                          </w:p>
                          <w:p w14:paraId="6DABB888" w14:textId="525EAB82" w:rsidR="00F87416" w:rsidRPr="00DF0FE1" w:rsidRDefault="00F87416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</w:pPr>
                            <w:proofErr w:type="spellStart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ExiCAB</w:t>
                            </w:r>
                            <w:proofErr w:type="spellEnd"/>
                            <w:r w:rsidRPr="00DF0FE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 is the first ever on-demand transport service company helping you to source anything that moves on the wheels through</w:t>
                            </w:r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ExiCAB</w:t>
                            </w:r>
                            <w:proofErr w:type="spellEnd"/>
                            <w:r w:rsidRPr="00DF0FE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 APP.</w:t>
                            </w:r>
                          </w:p>
                          <w:p w14:paraId="481C1E18" w14:textId="77777777" w:rsidR="00973631" w:rsidRPr="00DF0FE1" w:rsidRDefault="00F87416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</w:pPr>
                            <w:proofErr w:type="spellStart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ExiCAB</w:t>
                            </w:r>
                            <w:proofErr w:type="spellEnd"/>
                            <w:r w:rsidRPr="00DF0FE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 is here to revolutionize the on-demand service industry with its most unique technology to cover all kinds of moving vehicles/equipment</w:t>
                            </w:r>
                          </w:p>
                          <w:p w14:paraId="0C86B0C6" w14:textId="79BB570E" w:rsidR="00F87416" w:rsidRPr="00DF0FE1" w:rsidRDefault="00F87416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</w:pPr>
                            <w:r w:rsidRPr="00DF0FE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.</w:t>
                            </w:r>
                          </w:p>
                          <w:p w14:paraId="2F93267E" w14:textId="77777777" w:rsidR="00334E5B" w:rsidRPr="00DF0FE1" w:rsidRDefault="00334E5B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</w:pPr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Purpose:</w:t>
                            </w:r>
                          </w:p>
                          <w:p w14:paraId="022EDBEE" w14:textId="7414415A" w:rsidR="00334E5B" w:rsidRPr="00DF0FE1" w:rsidRDefault="00334E5B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</w:pPr>
                            <w:r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To be a front-runner</w:t>
                            </w:r>
                            <w:r w:rsidR="00F87416"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 in </w:t>
                            </w:r>
                            <w:proofErr w:type="spellStart"/>
                            <w:r w:rsidR="00F87416"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the</w:t>
                            </w:r>
                            <w:r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l</w:t>
                            </w:r>
                            <w:proofErr w:type="spellEnd"/>
                            <w:r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 transportation and logistics</w:t>
                            </w:r>
                            <w:r w:rsidR="00F87416"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 </w:t>
                            </w:r>
                            <w:r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industry by </w:t>
                            </w:r>
                            <w:r w:rsidR="00F87416"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offering top notch</w:t>
                            </w:r>
                            <w:r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 service</w:t>
                            </w:r>
                            <w:r w:rsidR="00973631"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s to cater your everyday transportation needs by a tap of a their </w:t>
                            </w:r>
                            <w:proofErr w:type="gramStart"/>
                            <w:r w:rsidR="00973631"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finger </w:t>
                            </w:r>
                            <w:r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.</w:t>
                            </w:r>
                            <w:proofErr w:type="gramEnd"/>
                          </w:p>
                          <w:p w14:paraId="2307BA36" w14:textId="77777777" w:rsidR="00973631" w:rsidRPr="00DF0FE1" w:rsidRDefault="00973631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</w:pPr>
                          </w:p>
                          <w:p w14:paraId="1281C9D5" w14:textId="77777777" w:rsidR="00334E5B" w:rsidRPr="00DF0FE1" w:rsidRDefault="00334E5B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</w:pPr>
                            <w:proofErr w:type="gramStart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Vision :</w:t>
                            </w:r>
                            <w:proofErr w:type="gramEnd"/>
                            <w:r w:rsidRPr="00DF0F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 </w:t>
                            </w:r>
                          </w:p>
                          <w:p w14:paraId="5AB7F720" w14:textId="1B197B0D" w:rsidR="00334E5B" w:rsidRPr="00F87416" w:rsidRDefault="00973631" w:rsidP="00DF0FE1">
                            <w:pPr>
                              <w:widowControl w:val="0"/>
                              <w:shd w:val="clear" w:color="auto" w:fill="ED7D31" w:themeFill="accent2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3"/>
                                <w:szCs w:val="13"/>
                              </w:rPr>
                            </w:pPr>
                            <w:r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To provide reliable and note worth</w:t>
                            </w:r>
                            <w:r w:rsidR="00334E5B"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 services that </w:t>
                            </w:r>
                            <w:r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exceeds </w:t>
                            </w:r>
                            <w:r w:rsidR="00334E5B"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the expectations of our </w:t>
                            </w:r>
                            <w:r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valued</w:t>
                            </w:r>
                            <w:r w:rsidR="00334E5B"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 xml:space="preserve"> </w:t>
                            </w:r>
                            <w:r w:rsidRPr="00DF0F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3"/>
                              </w:rPr>
                              <w:t>clients</w:t>
                            </w:r>
                            <w:r w:rsidR="00334E5B" w:rsidRPr="00F87416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04210FA5" w14:textId="557BCE6C" w:rsidR="00ED1100" w:rsidRDefault="00ED1100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7231C9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9" type="#_x0000_t202" style="position:absolute;margin-left:211.35pt;margin-top:450.65pt;width:185.7pt;height:332.5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" filled="f" fillcolor="#fffffe" stroked="f" strokecolor="#212120">
                <v:textbox inset="2.88pt,2.88pt,2.88pt,2.88pt">
                  <w:txbxContent>
                    <w:p w14:paraId="6BA43D82" w14:textId="77777777" w:rsidR="00F87416" w:rsidRPr="00DF0FE1" w:rsidRDefault="00F87416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</w:pPr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ABOUT</w:t>
                      </w:r>
                    </w:p>
                    <w:p w14:paraId="2801EEF0" w14:textId="1F077763" w:rsidR="00BF72D0" w:rsidRPr="00DF0FE1" w:rsidRDefault="00BF72D0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</w:pPr>
                      <w:proofErr w:type="spellStart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ExiCAB</w:t>
                      </w:r>
                      <w:proofErr w:type="spellEnd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 xml:space="preserve"> is the only APP which is truly the ALL-IN-ONE solution for all your transportation needs.</w:t>
                      </w:r>
                    </w:p>
                    <w:p w14:paraId="52F12F76" w14:textId="3F7A29AA" w:rsidR="00BF72D0" w:rsidRPr="00DF0FE1" w:rsidRDefault="00BF72D0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</w:pPr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 xml:space="preserve">Located: Dar- </w:t>
                      </w:r>
                      <w:proofErr w:type="spellStart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es</w:t>
                      </w:r>
                      <w:proofErr w:type="spellEnd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-Salaam, Tanzania;</w:t>
                      </w:r>
                    </w:p>
                    <w:p w14:paraId="09B6A8E6" w14:textId="4709D1D2" w:rsidR="00BF72D0" w:rsidRPr="00DF0FE1" w:rsidRDefault="00BF72D0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</w:pPr>
                      <w:proofErr w:type="gramStart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Registered:May</w:t>
                      </w:r>
                      <w:proofErr w:type="gramEnd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,2019</w:t>
                      </w:r>
                    </w:p>
                    <w:p w14:paraId="4C9D3BBE" w14:textId="6501BFD9" w:rsidR="00BF72D0" w:rsidRPr="00DF0FE1" w:rsidRDefault="004F5B57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Launched: Sep,2019</w:t>
                      </w:r>
                    </w:p>
                    <w:p w14:paraId="0F29CAE4" w14:textId="31D9385D" w:rsidR="004F5B57" w:rsidRPr="00DF0FE1" w:rsidRDefault="00BF72D0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</w:pPr>
                      <w:proofErr w:type="gramStart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Current Status</w:t>
                      </w:r>
                      <w:proofErr w:type="gramEnd"/>
                      <w:r w:rsidR="002766F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 xml:space="preserve"> as of </w:t>
                      </w:r>
                      <w:r w:rsidR="00D71D1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Jan 2020</w:t>
                      </w:r>
                      <w:r w:rsidR="002766F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: ove</w:t>
                      </w:r>
                      <w:r w:rsidR="002D010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r 400+</w:t>
                      </w:r>
                      <w:bookmarkStart w:id="1" w:name="_GoBack"/>
                      <w:bookmarkEnd w:id="1"/>
                      <w:r w:rsidR="002D010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 xml:space="preserve"> Drivers registered and 900</w:t>
                      </w:r>
                      <w:r w:rsidR="002766F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  <w:t>+ users.</w:t>
                      </w:r>
                    </w:p>
                    <w:p w14:paraId="3326C53E" w14:textId="77777777" w:rsidR="00BF72D0" w:rsidRPr="00DF0FE1" w:rsidRDefault="00BF72D0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</w:pPr>
                    </w:p>
                    <w:p w14:paraId="781E0806" w14:textId="77777777" w:rsidR="00BF72D0" w:rsidRPr="00DF0FE1" w:rsidRDefault="00BF72D0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</w:pPr>
                      <w:r w:rsidRPr="00DF0FE1">
                        <w:rPr>
                          <w:rFonts w:ascii="Arial" w:hAnsi="Arial" w:cs="Arial"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>it’s available on both Google Play Store &amp; Apple App Store with 2 different applications for Drivers &amp; Riders separate.</w:t>
                      </w:r>
                    </w:p>
                    <w:p w14:paraId="64564975" w14:textId="2C342F93" w:rsidR="00F87416" w:rsidRPr="00DF0FE1" w:rsidRDefault="00F87416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  <w:shd w:val="clear" w:color="auto" w:fill="ED7D31" w:themeFill="accent2"/>
                        </w:rPr>
                      </w:pPr>
                    </w:p>
                    <w:p w14:paraId="6DABB888" w14:textId="525EAB82" w:rsidR="00F87416" w:rsidRPr="00DF0FE1" w:rsidRDefault="00F87416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</w:pPr>
                      <w:proofErr w:type="spellStart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>ExiCAB</w:t>
                      </w:r>
                      <w:proofErr w:type="spellEnd"/>
                      <w:r w:rsidRPr="00DF0FE1">
                        <w:rPr>
                          <w:rFonts w:ascii="Arial" w:hAnsi="Arial" w:cs="Arial"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 is the first ever on-demand transport service company helping you to source anything that moves on the wheels through</w:t>
                      </w:r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 </w:t>
                      </w:r>
                      <w:proofErr w:type="spellStart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>ExiCAB</w:t>
                      </w:r>
                      <w:proofErr w:type="spellEnd"/>
                      <w:r w:rsidRPr="00DF0FE1">
                        <w:rPr>
                          <w:rFonts w:ascii="Arial" w:hAnsi="Arial" w:cs="Arial"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 APP.</w:t>
                      </w:r>
                    </w:p>
                    <w:p w14:paraId="481C1E18" w14:textId="77777777" w:rsidR="00973631" w:rsidRPr="00DF0FE1" w:rsidRDefault="00F87416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</w:pPr>
                      <w:proofErr w:type="spellStart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>ExiCAB</w:t>
                      </w:r>
                      <w:proofErr w:type="spellEnd"/>
                      <w:r w:rsidRPr="00DF0FE1">
                        <w:rPr>
                          <w:rFonts w:ascii="Arial" w:hAnsi="Arial" w:cs="Arial"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 is here to revolutionize the on-demand service industry with its most unique technology to cover all kinds of moving vehicles/equipment</w:t>
                      </w:r>
                    </w:p>
                    <w:p w14:paraId="0C86B0C6" w14:textId="79BB570E" w:rsidR="00F87416" w:rsidRPr="00DF0FE1" w:rsidRDefault="00F87416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</w:pPr>
                      <w:r w:rsidRPr="00DF0FE1">
                        <w:rPr>
                          <w:rFonts w:ascii="Arial" w:hAnsi="Arial" w:cs="Arial"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>.</w:t>
                      </w:r>
                    </w:p>
                    <w:p w14:paraId="2F93267E" w14:textId="77777777" w:rsidR="00334E5B" w:rsidRPr="00DF0FE1" w:rsidRDefault="00334E5B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</w:pPr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>Purpose:</w:t>
                      </w:r>
                    </w:p>
                    <w:p w14:paraId="022EDBEE" w14:textId="7414415A" w:rsidR="00334E5B" w:rsidRPr="00DF0FE1" w:rsidRDefault="00334E5B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</w:pPr>
                      <w:r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>To be a front-runner</w:t>
                      </w:r>
                      <w:r w:rsidR="00F87416"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 in </w:t>
                      </w:r>
                      <w:proofErr w:type="spellStart"/>
                      <w:r w:rsidR="00F87416"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>the</w:t>
                      </w:r>
                      <w:r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>l</w:t>
                      </w:r>
                      <w:proofErr w:type="spellEnd"/>
                      <w:r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 transportation and logistics</w:t>
                      </w:r>
                      <w:r w:rsidR="00F87416"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 </w:t>
                      </w:r>
                      <w:r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industry by </w:t>
                      </w:r>
                      <w:r w:rsidR="00F87416"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>offering top notch</w:t>
                      </w:r>
                      <w:r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 service</w:t>
                      </w:r>
                      <w:r w:rsidR="00973631"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s to cater your everyday transportation needs by a tap of a their </w:t>
                      </w:r>
                      <w:proofErr w:type="gramStart"/>
                      <w:r w:rsidR="00973631"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finger </w:t>
                      </w:r>
                      <w:r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>.</w:t>
                      </w:r>
                      <w:proofErr w:type="gramEnd"/>
                    </w:p>
                    <w:p w14:paraId="2307BA36" w14:textId="77777777" w:rsidR="00973631" w:rsidRPr="00DF0FE1" w:rsidRDefault="00973631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</w:pPr>
                    </w:p>
                    <w:p w14:paraId="1281C9D5" w14:textId="77777777" w:rsidR="00334E5B" w:rsidRPr="00DF0FE1" w:rsidRDefault="00334E5B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</w:pPr>
                      <w:proofErr w:type="gramStart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>Vision :</w:t>
                      </w:r>
                      <w:proofErr w:type="gramEnd"/>
                      <w:r w:rsidRPr="00DF0F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 </w:t>
                      </w:r>
                    </w:p>
                    <w:p w14:paraId="5AB7F720" w14:textId="1B197B0D" w:rsidR="00334E5B" w:rsidRPr="00F87416" w:rsidRDefault="00973631" w:rsidP="00DF0FE1">
                      <w:pPr>
                        <w:widowControl w:val="0"/>
                        <w:shd w:val="clear" w:color="auto" w:fill="ED7D31" w:themeFill="accent2"/>
                        <w:jc w:val="both"/>
                        <w:rPr>
                          <w:rFonts w:ascii="Arial" w:hAnsi="Arial" w:cs="Arial"/>
                          <w:i/>
                          <w:iCs/>
                          <w:color w:val="FFFFFE"/>
                          <w:sz w:val="13"/>
                          <w:szCs w:val="13"/>
                        </w:rPr>
                      </w:pPr>
                      <w:r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>To provide reliable and note worth</w:t>
                      </w:r>
                      <w:r w:rsidR="00334E5B"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 services that </w:t>
                      </w:r>
                      <w:r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exceeds </w:t>
                      </w:r>
                      <w:r w:rsidR="00334E5B"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the expectations of our </w:t>
                      </w:r>
                      <w:r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>valued</w:t>
                      </w:r>
                      <w:r w:rsidR="00334E5B"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 xml:space="preserve"> </w:t>
                      </w:r>
                      <w:r w:rsidRPr="00DF0FE1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3"/>
                        </w:rPr>
                        <w:t>clients</w:t>
                      </w:r>
                      <w:r w:rsidR="00334E5B" w:rsidRPr="00F87416">
                        <w:rPr>
                          <w:rFonts w:ascii="Arial" w:hAnsi="Arial" w:cs="Arial"/>
                          <w:i/>
                          <w:iCs/>
                          <w:color w:val="FFFFFE"/>
                          <w:sz w:val="13"/>
                          <w:szCs w:val="13"/>
                        </w:rPr>
                        <w:t>.</w:t>
                      </w:r>
                    </w:p>
                    <w:p w14:paraId="04210FA5" w14:textId="557BCE6C" w:rsidR="00ED1100" w:rsidRDefault="00ED1100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9374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0DDEDDC" wp14:editId="4165E491">
                <wp:simplePos x="0" y="0"/>
                <wp:positionH relativeFrom="column">
                  <wp:posOffset>6262190</wp:posOffset>
                </wp:positionH>
                <wp:positionV relativeFrom="page">
                  <wp:posOffset>9720381</wp:posOffset>
                </wp:positionV>
                <wp:extent cx="1714500" cy="228600"/>
                <wp:effectExtent l="0" t="635" r="635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9F7683" w14:textId="77777777" w:rsidR="00ED1100" w:rsidRDefault="00FD2DCE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WWW.EXICABS.COM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DEDDC" id="Text Box 21" o:spid="_x0000_s1030" type="#_x0000_t202" style="position:absolute;margin-left:493.1pt;margin-top:765.4pt;width:135pt;height:1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" filled="f" fillcolor="#fffffe" stroked="f" strokecolor="#212120">
                <v:textbox inset="2.88pt,2.88pt,2.88pt,2.88pt">
                  <w:txbxContent>
                    <w:p w14:paraId="289F7683" w14:textId="77777777" w:rsidR="00ED1100" w:rsidRDefault="00FD2DCE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WWW.EXICABS.COM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9374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0D42DEF" wp14:editId="62E44A78">
                <wp:simplePos x="0" y="0"/>
                <wp:positionH relativeFrom="column">
                  <wp:posOffset>12520</wp:posOffset>
                </wp:positionH>
                <wp:positionV relativeFrom="page">
                  <wp:posOffset>9719310</wp:posOffset>
                </wp:positionV>
                <wp:extent cx="7273944" cy="285750"/>
                <wp:effectExtent l="0" t="0" r="0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3944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03315F" w14:textId="77D1CA11" w:rsidR="00ED1100" w:rsidRDefault="00FD2DCE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Located @ DFM MALL Ali Hassan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Mwinyi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 road, First Floor room F-12.</w:t>
                            </w:r>
                            <w:r w:rsidR="00B05915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     Tel : +255</w:t>
                            </w:r>
                            <w:r w:rsidR="00AF433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628674981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       Email:INFO@EXICAB.COM</w:t>
                            </w:r>
                            <w:r w:rsidR="000A4A95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42DEF" id="Text Box 22" o:spid="_x0000_s1031" type="#_x0000_t202" style="position:absolute;margin-left:1pt;margin-top:765.3pt;width:572.75pt;height:22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" filled="f" fillcolor="#fffffe" stroked="f" strokecolor="#212120">
                <v:textbox inset="2.88pt,2.88pt,2.88pt,2.88pt">
                  <w:txbxContent>
                    <w:p w14:paraId="0F03315F" w14:textId="77D1CA11" w:rsidR="00ED1100" w:rsidRDefault="00FD2DCE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Located @ DFM MALL Ali Hassan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Mwinyi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 road, First Floor room F-12.</w:t>
                      </w:r>
                      <w:r w:rsidR="00B05915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     Tel : +255</w:t>
                      </w:r>
                      <w:r w:rsidR="00AF433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628674981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       Email:INFO@EXICAB.COM</w:t>
                      </w:r>
                      <w:r w:rsidR="000A4A95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9374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2B616A" wp14:editId="6BCCB0BC">
                <wp:simplePos x="0" y="0"/>
                <wp:positionH relativeFrom="column">
                  <wp:posOffset>4053897</wp:posOffset>
                </wp:positionH>
                <wp:positionV relativeFrom="paragraph">
                  <wp:posOffset>9073041</wp:posOffset>
                </wp:positionV>
                <wp:extent cx="381000" cy="45719"/>
                <wp:effectExtent l="0" t="25400" r="0" b="571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1F32E" w14:textId="77777777" w:rsidR="00893742" w:rsidRDefault="00893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B616A" id="Text Box 36" o:spid="_x0000_s1032" type="#_x0000_t202" style="position:absolute;margin-left:319.2pt;margin-top:714.4pt;width:30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" filled="f" stroked="f">
                <v:textbox>
                  <w:txbxContent>
                    <w:p w14:paraId="0DC1F32E" w14:textId="77777777" w:rsidR="00893742" w:rsidRDefault="00893742"/>
                  </w:txbxContent>
                </v:textbox>
                <w10:wrap type="square"/>
              </v:shape>
            </w:pict>
          </mc:Fallback>
        </mc:AlternateContent>
      </w:r>
      <w:r w:rsidR="003A403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42820DD" wp14:editId="22446A15">
                <wp:simplePos x="0" y="0"/>
                <wp:positionH relativeFrom="column">
                  <wp:posOffset>88587</wp:posOffset>
                </wp:positionH>
                <wp:positionV relativeFrom="page">
                  <wp:posOffset>5146239</wp:posOffset>
                </wp:positionV>
                <wp:extent cx="2134425" cy="4683722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425" cy="4683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63EF4E" w14:textId="77777777" w:rsidR="00ED1100" w:rsidRPr="00BC074B" w:rsidRDefault="00D028D9" w:rsidP="00BC074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left="180" w:hanging="180"/>
                              <w:rPr>
                                <w:rFonts w:ascii="Times" w:hAnsi="Times" w:cs="Times"/>
                                <w:color w:val="FFFFFF" w:themeColor="background1"/>
                                <w:kern w:val="0"/>
                                <w:sz w:val="11"/>
                                <w:szCs w:val="24"/>
                              </w:rPr>
                            </w:pPr>
                            <w:r w:rsidRPr="00BC074B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ON DEMAND TRANSPORTATION</w:t>
                            </w:r>
                            <w:r w:rsidR="005B3039" w:rsidRPr="00BC074B"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br/>
                            </w:r>
                            <w:r w:rsidR="001921BE" w:rsidRPr="00BC074B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5"/>
                                <w:szCs w:val="32"/>
                              </w:rPr>
                              <w:t>A seamless and unique transport service section where users can book all types of transportation facilities whenever they want – be it a regular registered Taxi, private Taxi ride, Motorbike (</w:t>
                            </w:r>
                            <w:proofErr w:type="spellStart"/>
                            <w:r w:rsidR="001921BE" w:rsidRPr="00BC074B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5"/>
                                <w:szCs w:val="32"/>
                              </w:rPr>
                              <w:t>pikipiki</w:t>
                            </w:r>
                            <w:proofErr w:type="spellEnd"/>
                            <w:r w:rsidR="001921BE" w:rsidRPr="00BC074B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5"/>
                                <w:szCs w:val="32"/>
                              </w:rPr>
                              <w:t xml:space="preserve">) ride, </w:t>
                            </w:r>
                            <w:proofErr w:type="spellStart"/>
                            <w:r w:rsidR="001921BE" w:rsidRPr="00BC074B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5"/>
                                <w:szCs w:val="32"/>
                              </w:rPr>
                              <w:t>Autorickshaw</w:t>
                            </w:r>
                            <w:proofErr w:type="spellEnd"/>
                            <w:r w:rsidR="001921BE" w:rsidRPr="00BC074B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5"/>
                                <w:szCs w:val="32"/>
                              </w:rPr>
                              <w:t xml:space="preserve"> (</w:t>
                            </w:r>
                            <w:proofErr w:type="spellStart"/>
                            <w:r w:rsidR="001921BE" w:rsidRPr="00BC074B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5"/>
                                <w:szCs w:val="32"/>
                              </w:rPr>
                              <w:t>bajaji</w:t>
                            </w:r>
                            <w:proofErr w:type="spellEnd"/>
                            <w:r w:rsidR="001921BE" w:rsidRPr="00BC074B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5"/>
                                <w:szCs w:val="32"/>
                              </w:rPr>
                              <w:t>) ride, Outstation ri</w:t>
                            </w:r>
                            <w:r w:rsidR="009211CC" w:rsidRPr="00BC074B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5"/>
                                <w:szCs w:val="32"/>
                              </w:rPr>
                              <w:t>des, Pool (shared) rides, etc.</w:t>
                            </w:r>
                          </w:p>
                          <w:p w14:paraId="44E070F5" w14:textId="77777777" w:rsidR="00BC074B" w:rsidRPr="00BC074B" w:rsidRDefault="00BC074B" w:rsidP="00BC074B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180"/>
                              <w:rPr>
                                <w:rFonts w:ascii="Times" w:hAnsi="Times" w:cs="Times"/>
                                <w:color w:val="FFFFFF" w:themeColor="background1"/>
                                <w:kern w:val="0"/>
                                <w:sz w:val="11"/>
                                <w:szCs w:val="24"/>
                              </w:rPr>
                            </w:pPr>
                          </w:p>
                          <w:p w14:paraId="715A36F3" w14:textId="77777777" w:rsidR="00ED1100" w:rsidRDefault="00D028D9" w:rsidP="00BC07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BC074B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RENTAL SERVICES</w:t>
                            </w:r>
                            <w:r w:rsidR="00BB6D41" w:rsidRPr="00BB6D41"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br/>
                            </w:r>
                            <w:r w:rsidR="009211CC" w:rsidRPr="009211CC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Rental vehicles on hourly/daily/monthly basis as well as on per kilometer rate for day use, Commercial vehicles on hire like: Trailer, Tanker, Dumper, Tipper, Forklift, JCB, Road Rollers, Tractors, Pavers, Earth Movers, Cranes and many more including and not limited to Ambulance, Hearse (fu</w:t>
                            </w:r>
                            <w:r w:rsidR="009211CC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neral car) &amp; Safari Vehicles.</w:t>
                            </w:r>
                          </w:p>
                          <w:p w14:paraId="2CFB0137" w14:textId="77777777" w:rsidR="00BC074B" w:rsidRPr="00BC074B" w:rsidRDefault="00BC074B" w:rsidP="00BC074B">
                            <w:pPr>
                              <w:pStyle w:val="ListParagraph"/>
                              <w:ind w:left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</w:p>
                          <w:p w14:paraId="346A550D" w14:textId="77777777" w:rsidR="00BC074B" w:rsidRPr="00BC074B" w:rsidRDefault="00D028D9" w:rsidP="00BC074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Arial" w:hAnsi="Arial" w:cs="Arial"/>
                                <w:b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BC074B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OUTSTATION RIDES</w:t>
                            </w:r>
                          </w:p>
                          <w:p w14:paraId="6E4DA4CB" w14:textId="77777777" w:rsidR="00BC074B" w:rsidRPr="00BC074B" w:rsidRDefault="00BC074B" w:rsidP="00BC074B">
                            <w:pPr>
                              <w:widowControl w:val="0"/>
                              <w:ind w:left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The outstat</w:t>
                            </w:r>
                            <w:r w:rsidR="00B94C3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ion services section allows our user clients to request for 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r w:rsidR="00B94C3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rides</w:t>
                            </w:r>
                            <w:r w:rsidR="005158E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that would go outside of their zones, towns etc.</w:t>
                            </w:r>
                          </w:p>
                          <w:p w14:paraId="33B7EE1E" w14:textId="77777777" w:rsidR="00BC074B" w:rsidRPr="00BC074B" w:rsidRDefault="00BC074B" w:rsidP="00BC074B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14:paraId="3236BDCE" w14:textId="77777777" w:rsidR="00BC074B" w:rsidRPr="00BC074B" w:rsidRDefault="00D028D9" w:rsidP="00BC074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BC074B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GOODS DELIVERY</w:t>
                            </w:r>
                            <w:r w:rsidR="00BB6D41" w:rsidRPr="00BC074B"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br/>
                            </w:r>
                            <w:r w:rsidR="00BC074B" w:rsidRPr="00BC074B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5"/>
                                <w:szCs w:val="15"/>
                              </w:rPr>
                              <w:t>The goods delivery on demand section is the best way to empower customers to get anything delivered from one place to another, INSTANTLY! With Goods transport &amp; Courier/Cargo transfer services...</w:t>
                            </w:r>
                            <w:r w:rsidR="00BC074B" w:rsidRPr="00BC074B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3"/>
                                <w:szCs w:val="32"/>
                              </w:rPr>
                              <w:t xml:space="preserve"> </w:t>
                            </w:r>
                          </w:p>
                          <w:p w14:paraId="791C578E" w14:textId="77777777" w:rsidR="00ED1100" w:rsidRPr="00BB6D41" w:rsidRDefault="00ED1100" w:rsidP="00BC074B">
                            <w:pPr>
                              <w:pStyle w:val="ListParagraph"/>
                              <w:widowControl w:val="0"/>
                              <w:ind w:left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20DD" id="Text Box 6" o:spid="_x0000_s1033" type="#_x0000_t202" style="position:absolute;margin-left:7pt;margin-top:405.2pt;width:168.05pt;height:368.8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" filled="f" fillcolor="#fffffe" stroked="f" strokecolor="#212120">
                <v:textbox inset="2.88pt,2.88pt,2.88pt,2.88pt">
                  <w:txbxContent>
                    <w:p w14:paraId="7063EF4E" w14:textId="77777777" w:rsidR="00ED1100" w:rsidRPr="00BC074B" w:rsidRDefault="00D028D9" w:rsidP="00BC074B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240"/>
                        <w:ind w:left="180" w:hanging="180"/>
                        <w:rPr>
                          <w:rFonts w:ascii="Times" w:hAnsi="Times" w:cs="Times"/>
                          <w:color w:val="FFFFFF" w:themeColor="background1"/>
                          <w:kern w:val="0"/>
                          <w:sz w:val="11"/>
                          <w:szCs w:val="24"/>
                        </w:rPr>
                      </w:pPr>
                      <w:r w:rsidRPr="00BC074B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ON DEMAND TRANSPORTATION</w:t>
                      </w:r>
                      <w:r w:rsidR="005B3039" w:rsidRPr="00BC074B"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br/>
                      </w:r>
                      <w:r w:rsidR="001921BE" w:rsidRPr="00BC074B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5"/>
                          <w:szCs w:val="32"/>
                        </w:rPr>
                        <w:t>A seamless and unique transport service section where users can book all types of transportation facilities whenever they want – be it a regular registered Taxi, private Taxi ride, Motorbike (</w:t>
                      </w:r>
                      <w:proofErr w:type="spellStart"/>
                      <w:r w:rsidR="001921BE" w:rsidRPr="00BC074B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5"/>
                          <w:szCs w:val="32"/>
                        </w:rPr>
                        <w:t>pikipiki</w:t>
                      </w:r>
                      <w:proofErr w:type="spellEnd"/>
                      <w:r w:rsidR="001921BE" w:rsidRPr="00BC074B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5"/>
                          <w:szCs w:val="32"/>
                        </w:rPr>
                        <w:t xml:space="preserve">) ride, </w:t>
                      </w:r>
                      <w:proofErr w:type="spellStart"/>
                      <w:r w:rsidR="001921BE" w:rsidRPr="00BC074B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5"/>
                          <w:szCs w:val="32"/>
                        </w:rPr>
                        <w:t>Autorickshaw</w:t>
                      </w:r>
                      <w:proofErr w:type="spellEnd"/>
                      <w:r w:rsidR="001921BE" w:rsidRPr="00BC074B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5"/>
                          <w:szCs w:val="32"/>
                        </w:rPr>
                        <w:t xml:space="preserve"> (</w:t>
                      </w:r>
                      <w:proofErr w:type="spellStart"/>
                      <w:r w:rsidR="001921BE" w:rsidRPr="00BC074B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5"/>
                          <w:szCs w:val="32"/>
                        </w:rPr>
                        <w:t>bajaji</w:t>
                      </w:r>
                      <w:proofErr w:type="spellEnd"/>
                      <w:r w:rsidR="001921BE" w:rsidRPr="00BC074B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5"/>
                          <w:szCs w:val="32"/>
                        </w:rPr>
                        <w:t>) ride, Outstation ri</w:t>
                      </w:r>
                      <w:r w:rsidR="009211CC" w:rsidRPr="00BC074B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5"/>
                          <w:szCs w:val="32"/>
                        </w:rPr>
                        <w:t>des, Pool (shared) rides, etc.</w:t>
                      </w:r>
                    </w:p>
                    <w:p w14:paraId="44E070F5" w14:textId="77777777" w:rsidR="00BC074B" w:rsidRPr="00BC074B" w:rsidRDefault="00BC074B" w:rsidP="00BC074B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180"/>
                        <w:rPr>
                          <w:rFonts w:ascii="Times" w:hAnsi="Times" w:cs="Times"/>
                          <w:color w:val="FFFFFF" w:themeColor="background1"/>
                          <w:kern w:val="0"/>
                          <w:sz w:val="11"/>
                          <w:szCs w:val="24"/>
                        </w:rPr>
                      </w:pPr>
                    </w:p>
                    <w:p w14:paraId="715A36F3" w14:textId="77777777" w:rsidR="00ED1100" w:rsidRDefault="00D028D9" w:rsidP="00BC07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r w:rsidRPr="00BC074B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RENTAL SERVICES</w:t>
                      </w:r>
                      <w:r w:rsidR="00BB6D41" w:rsidRPr="00BB6D41"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br/>
                      </w:r>
                      <w:r w:rsidR="009211CC" w:rsidRPr="009211CC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Rental vehicles on hourly/daily/monthly basis as well as on per kilometer rate for day use, Commercial vehicles on hire like: Trailer, Tanker, Dumper, Tipper, Forklift, JCB, Road Rollers, Tractors, Pavers, Earth Movers, Cranes and many more including and not limited to Ambulance, Hearse (fu</w:t>
                      </w:r>
                      <w:r w:rsidR="009211CC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neral car) &amp; Safari Vehicles.</w:t>
                      </w:r>
                    </w:p>
                    <w:p w14:paraId="2CFB0137" w14:textId="77777777" w:rsidR="00BC074B" w:rsidRPr="00BC074B" w:rsidRDefault="00BC074B" w:rsidP="00BC074B">
                      <w:pPr>
                        <w:pStyle w:val="ListParagraph"/>
                        <w:ind w:left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</w:p>
                    <w:p w14:paraId="346A550D" w14:textId="77777777" w:rsidR="00BC074B" w:rsidRPr="00BC074B" w:rsidRDefault="00D028D9" w:rsidP="00BC074B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Arial" w:hAnsi="Arial" w:cs="Arial"/>
                          <w:b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BC074B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OUTSTATION RIDES</w:t>
                      </w:r>
                    </w:p>
                    <w:p w14:paraId="6E4DA4CB" w14:textId="77777777" w:rsidR="00BC074B" w:rsidRPr="00BC074B" w:rsidRDefault="00BC074B" w:rsidP="00BC074B">
                      <w:pPr>
                        <w:widowControl w:val="0"/>
                        <w:ind w:left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The outstat</w:t>
                      </w:r>
                      <w:r w:rsidR="00B94C3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ion services section allows our user clients to request for </w:t>
                      </w: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r w:rsidR="00B94C3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rides</w:t>
                      </w:r>
                      <w:r w:rsidR="005158E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that would go outside of their zones, towns etc.</w:t>
                      </w:r>
                    </w:p>
                    <w:p w14:paraId="33B7EE1E" w14:textId="77777777" w:rsidR="00BC074B" w:rsidRPr="00BC074B" w:rsidRDefault="00BC074B" w:rsidP="00BC074B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</w:pPr>
                    </w:p>
                    <w:p w14:paraId="3236BDCE" w14:textId="77777777" w:rsidR="00BC074B" w:rsidRPr="00BC074B" w:rsidRDefault="00D028D9" w:rsidP="00BC074B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BC074B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GOODS DELIVERY</w:t>
                      </w:r>
                      <w:r w:rsidR="00BB6D41" w:rsidRPr="00BC074B"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br/>
                      </w:r>
                      <w:r w:rsidR="00BC074B" w:rsidRPr="00BC074B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5"/>
                          <w:szCs w:val="15"/>
                        </w:rPr>
                        <w:t>The goods delivery on demand section is the best way to empower customers to get anything delivered from one place to another, INSTANTLY! With Goods transport &amp; Courier/Cargo transfer services...</w:t>
                      </w:r>
                      <w:r w:rsidR="00BC074B" w:rsidRPr="00BC074B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3"/>
                          <w:szCs w:val="32"/>
                        </w:rPr>
                        <w:t xml:space="preserve"> </w:t>
                      </w:r>
                    </w:p>
                    <w:p w14:paraId="791C578E" w14:textId="77777777" w:rsidR="00ED1100" w:rsidRPr="00BB6D41" w:rsidRDefault="00ED1100" w:rsidP="00BC074B">
                      <w:pPr>
                        <w:pStyle w:val="ListParagraph"/>
                        <w:widowControl w:val="0"/>
                        <w:ind w:left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A403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8289BE5" wp14:editId="171BA850">
                <wp:simplePos x="0" y="0"/>
                <wp:positionH relativeFrom="column">
                  <wp:posOffset>-140515</wp:posOffset>
                </wp:positionH>
                <wp:positionV relativeFrom="page">
                  <wp:posOffset>4916767</wp:posOffset>
                </wp:positionV>
                <wp:extent cx="2161540" cy="295910"/>
                <wp:effectExtent l="0" t="0" r="381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2B1F8A" w14:textId="77777777" w:rsidR="00ED1100" w:rsidRDefault="00ED1100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4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SERVICES AVAILABLE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89BE5" id="Text Box 23" o:spid="_x0000_s1034" type="#_x0000_t202" style="position:absolute;margin-left:-11.05pt;margin-top:387.15pt;width:170.2pt;height:23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" filled="f" fillcolor="#fffffe" stroked="f" strokecolor="#212120">
                <v:textbox inset="2.88pt,2.88pt,2.88pt,2.88pt">
                  <w:txbxContent>
                    <w:p w14:paraId="7B2B1F8A" w14:textId="77777777" w:rsidR="00ED1100" w:rsidRDefault="00ED1100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2E3640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40"/>
                          <w:w w:val="90"/>
                          <w:sz w:val="24"/>
                          <w:szCs w:val="24"/>
                          <w:lang w:val="en"/>
                        </w:rPr>
                        <w:t>SERVICES AVAILABLE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7363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1B1263A" wp14:editId="12094A97">
                <wp:simplePos x="0" y="0"/>
                <wp:positionH relativeFrom="column">
                  <wp:posOffset>-139378</wp:posOffset>
                </wp:positionH>
                <wp:positionV relativeFrom="page">
                  <wp:posOffset>8919845</wp:posOffset>
                </wp:positionV>
                <wp:extent cx="7553723" cy="1166012"/>
                <wp:effectExtent l="0" t="0" r="0" b="2540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3723" cy="1166012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890F2" id="Freeform 5" o:spid="_x0000_s1026" style="position:absolute;margin-left:-10.95pt;margin-top:702.35pt;width:594.8pt;height:91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" path="m2448,389c2448,140,2448,140,2448,140,1158,,339,128,,183,,389,,389,,389l2448,389xe" fillcolor="#2e3640" stroked="f" strokecolor="#212120">
                <v:shadow color="#8c8682" opacity="1" mv:blur="0" offset="2pt,2pt"/>
                <v:path arrowok="t" o:connecttype="custom" o:connectlocs="7553723,1166012;7553723,419644;0,548535;0,1166012;7553723,1166012" o:connectangles="0,0,0,0,0"/>
                <w10:wrap anchory="page"/>
              </v:shape>
            </w:pict>
          </mc:Fallback>
        </mc:AlternateContent>
      </w:r>
      <w:r w:rsidR="00973631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B85166A" wp14:editId="65AC18DC">
                <wp:simplePos x="0" y="0"/>
                <wp:positionH relativeFrom="column">
                  <wp:posOffset>-139890</wp:posOffset>
                </wp:positionH>
                <wp:positionV relativeFrom="paragraph">
                  <wp:posOffset>7983855</wp:posOffset>
                </wp:positionV>
                <wp:extent cx="7773225" cy="916940"/>
                <wp:effectExtent l="0" t="0" r="24765" b="2286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3225" cy="916940"/>
                          <a:chOff x="0" y="0"/>
                          <a:chExt cx="7300595" cy="820510"/>
                        </a:xfrm>
                      </wpg:grpSpPr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0" y="163285"/>
                            <a:ext cx="7300595" cy="6572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45 h 219"/>
                              <a:gd name="T2" fmla="*/ 2452 w 2452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19">
                                <a:moveTo>
                                  <a:pt x="0" y="145"/>
                                </a:moveTo>
                                <a:cubicBezTo>
                                  <a:pt x="950" y="0"/>
                                  <a:pt x="1836" y="98"/>
                                  <a:pt x="2452" y="2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300595" cy="5429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81 h 181"/>
                              <a:gd name="T2" fmla="*/ 2452 w 2452"/>
                              <a:gd name="T3" fmla="*/ 16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0" y="181"/>
                                </a:moveTo>
                                <a:cubicBezTo>
                                  <a:pt x="940" y="0"/>
                                  <a:pt x="1828" y="65"/>
                                  <a:pt x="2452" y="16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0595" cy="543560"/>
                          </a:xfrm>
                          <a:custGeom>
                            <a:avLst/>
                            <a:gdLst>
                              <a:gd name="T0" fmla="*/ 2452 w 2452"/>
                              <a:gd name="T1" fmla="*/ 181 h 181"/>
                              <a:gd name="T2" fmla="*/ 0 w 2452"/>
                              <a:gd name="T3" fmla="*/ 17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2452" y="181"/>
                                </a:moveTo>
                                <a:cubicBezTo>
                                  <a:pt x="1828" y="74"/>
                                  <a:pt x="942" y="0"/>
                                  <a:pt x="0" y="1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300595" cy="55499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67 h 185"/>
                              <a:gd name="T2" fmla="*/ 2452 w 2452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5">
                                <a:moveTo>
                                  <a:pt x="0" y="167"/>
                                </a:moveTo>
                                <a:cubicBezTo>
                                  <a:pt x="943" y="0"/>
                                  <a:pt x="1829" y="77"/>
                                  <a:pt x="2452" y="18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0" y="217714"/>
                            <a:ext cx="7300595" cy="54610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70 h 182"/>
                              <a:gd name="T2" fmla="*/ 2452 w 2452"/>
                              <a:gd name="T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2">
                                <a:moveTo>
                                  <a:pt x="0" y="170"/>
                                </a:moveTo>
                                <a:cubicBezTo>
                                  <a:pt x="942" y="0"/>
                                  <a:pt x="1829" y="75"/>
                                  <a:pt x="2452" y="1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E072D" id="Group 35" o:spid="_x0000_s1026" style="position:absolute;margin-left:-11pt;margin-top:628.65pt;width:612.05pt;height:72.2pt;z-index:251669504;mso-width-relative:margin;mso-height-relative:margin" coordsize="7300595,820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">
                <v:shape id="Freeform 28" o:spid="_x0000_s1027" style="position:absolute;top:163285;width:7300595;height:657225;visibility:visible;mso-wrap-style:square;v-text-anchor:top" coordsize="2452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0mpxwAA&#10;ANsAAAAPAAAAZHJzL2Rvd25yZXYueG1sRI9Ba8JAFITvhf6H5RV6000VbRNdpQhCqaA0NQdvj+xr&#10;EpJ9m2ZXTf31riD0OMzMN8x82ZtGnKhzlWUFL8MIBHFudcWFgv33evAGwnlkjY1lUvBHDpaLx4c5&#10;Jtqe+YtOqS9EgLBLUEHpfZtI6fKSDLqhbYmD92M7gz7IrpC6w3OAm0aOomgqDVYcFkpsaVVSXqdH&#10;o2C3z7bHKNvUFx/3h3E8+V3Xr59KPT/17zMQnnr/H763P7SC0QRuX8IPkI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rNJqccAAADbAAAADwAAAAAAAAAAAAAAAACXAgAAZHJz&#10;L2Rvd25yZXYueG1sUEsFBgAAAAAEAAQA9QAAAIsDAAAAAA==&#10;" path="m0,145c950,,1836,98,2452,219e" filled="f" fillcolor="#fffffe" strokecolor="#fffffe" strokeweight=".5pt">
                  <v:stroke joinstyle="miter"/>
                  <v:shadow color="#8c8682" opacity="1" mv:blur="0" offset="2pt,2pt"/>
                  <v:path arrowok="t" o:connecttype="custom" o:connectlocs="0,435149;7300595,657225" o:connectangles="0,0"/>
                </v:shape>
                <v:shape id="Freeform 29" o:spid="_x0000_s1028" style="position:absolute;top:141514;width:7300595;height:542925;visibility:visible;mso-wrap-style:square;v-text-anchor:top" coordsize="2452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5wpwgAA&#10;ANsAAAAPAAAAZHJzL2Rvd25yZXYueG1sRI9Bi8IwFITvwv6H8Ba8aboeilSjuLsI4kmtCHt7NM+2&#10;a/MSm6j13xtB8DjMzDfMdN6ZRlyp9bVlBV/DBARxYXXNpYJ9vhyMQfiArLGxTAru5GE+++hNMdP2&#10;xlu67kIpIoR9hgqqEFwmpS8qMuiH1hFH72hbgyHKtpS6xVuEm0aOkiSVBmuOCxU6+qmoOO0uRgF3&#10;f+vxunY6zTfHs/w+/Lqc/pXqf3aLCYhAXXiHX+2VVjBK4fkl/gA5e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DnCnCAAAA2wAAAA8AAAAAAAAAAAAAAAAAlwIAAGRycy9kb3du&#10;cmV2LnhtbFBLBQYAAAAABAAEAPUAAACGAwAAAAA=&#10;" path="m0,181c940,,1828,65,2452,165e" filled="f" fillcolor="#fffffe" strokecolor="#fffffe" strokeweight=".5pt">
                  <v:stroke joinstyle="miter"/>
                  <v:shadow color="#8c8682" opacity="1" mv:blur="0" offset="2pt,2pt"/>
                  <v:path arrowok="t" o:connecttype="custom" o:connectlocs="0,542925;7300595,494932" o:connectangles="0,0"/>
                </v:shape>
                <v:shape id="Freeform 30" o:spid="_x0000_s1029" style="position:absolute;width:7300595;height:543560;visibility:visible;mso-wrap-style:square;v-text-anchor:top" coordsize="2452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T8svwwAA&#10;ANsAAAAPAAAAZHJzL2Rvd25yZXYueG1sRI9PawIxFMTvgt8hPKG3mtVDW1bjUgVBEBH/tF4fm9dk&#10;283Lsonr+u2bQsHjMDO/YeZF72rRURsqzwom4wwEcel1xUbB+bR+fgMRIrLG2jMpuFOAYjEczDHX&#10;/sYH6o7RiAThkKMCG2OTSxlKSw7D2DfEyfvyrcOYZGukbvGW4K6W0yx7kQ4rTgsWG1pZKn+OV6eA&#10;v7WlGj+MWX3idbPfLXfby0Gpp1H/PgMRqY+P8H97oxVMX+HvS/oB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T8svwwAAANsAAAAPAAAAAAAAAAAAAAAAAJcCAABkcnMvZG93&#10;bnJldi54bWxQSwUGAAAAAAQABAD1AAAAhwMAAAAA&#10;" path="m2452,181c1828,74,942,,,170e" filled="f" fillcolor="#fffffe" strokecolor="#efb32f" strokeweight=".5pt">
                  <v:stroke joinstyle="miter"/>
                  <v:shadow color="#8c8682" opacity="1" mv:blur="0" offset="2pt,2pt"/>
                  <v:path arrowok="t" o:connecttype="custom" o:connectlocs="7300595,543560;0,510526" o:connectangles="0,0"/>
                </v:shape>
                <v:shape id="Freeform 31" o:spid="_x0000_s1030" style="position:absolute;top:108857;width:7300595;height:554990;visibility:visible;mso-wrap-style:square;v-text-anchor:top" coordsize="2452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qvxwQAA&#10;ANsAAAAPAAAAZHJzL2Rvd25yZXYueG1sRE9Ni8IwEL0v+B/CCF4WTdeDK9UoKix4KagV8Tg2Y1ts&#10;JqWJ2vrrzUHY4+N9z5etqcSDGldaVvAzikAQZ1aXnCs4pn/DKQjnkTVWlklBRw6Wi97XHGNtn7yn&#10;x8HnIoSwi1FB4X0dS+myggy6ka2JA3e1jUEfYJNL3eAzhJtKjqNoIg2WHBoKrGlTUHY73I2CZPe9&#10;f6Xn7nSZZHnSRb9pclm/lBr029UMhKfW/4s/7q1WMA5jw5fwA+Ti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f6r8cEAAADbAAAADwAAAAAAAAAAAAAAAACXAgAAZHJzL2Rvd25y&#10;ZXYueG1sUEsFBgAAAAAEAAQA9QAAAIUDAAAAAA==&#10;" path="m0,167c943,,1829,77,2452,185e" filled="f" fillcolor="#fffffe" strokecolor="#fffffe" strokeweight=".5pt">
                  <v:stroke joinstyle="miter"/>
                  <v:shadow color="#8c8682" opacity="1" mv:blur="0" offset="2pt,2pt"/>
                  <v:path arrowok="t" o:connecttype="custom" o:connectlocs="0,500991;7300595,554990" o:connectangles="0,0"/>
                </v:shape>
                <v:shape id="Freeform 32" o:spid="_x0000_s1031" style="position:absolute;top:217714;width:7300595;height:546100;visibility:visible;mso-wrap-style:square;v-text-anchor:top" coordsize="2452,1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lMdSxAAA&#10;ANsAAAAPAAAAZHJzL2Rvd25yZXYueG1sRI9Ba8JAFITvBf/D8gRvdWMKUqOboIKlhyJUS8Xba/Y1&#10;iWbfhuwa4793C0KPw8x8wyyy3tSio9ZVlhVMxhEI4tzqigsFX/vN8ysI55E11pZJwY0cZOngaYGJ&#10;tlf+pG7nCxEg7BJUUHrfJFK6vCSDbmwb4uD92tagD7ItpG7xGuCmlnEUTaXBisNCiQ2tS8rPu4tR&#10;8OO22snD6uUUnQ+ej/F39xG/KTUa9ss5CE+9/w8/2u9aQTyDvy/hB8j0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JTHUsQAAADbAAAADwAAAAAAAAAAAAAAAACXAgAAZHJzL2Rv&#10;d25yZXYueG1sUEsFBgAAAAAEAAQA9QAAAIgDAAAAAA==&#10;" path="m0,170c942,,1829,75,2452,182e" filled="f" fillcolor="#fffffe" strokecolor="#efb32f" strokeweight=".5pt">
                  <v:stroke joinstyle="miter"/>
                  <v:shadow color="#8c8682" opacity="1" mv:blur="0" offset="2pt,2pt"/>
                  <v:path arrowok="t" o:connecttype="custom" o:connectlocs="0,510093;7300595,546100" o:connectangles="0,0"/>
                </v:shape>
              </v:group>
            </w:pict>
          </mc:Fallback>
        </mc:AlternateContent>
      </w:r>
      <w:r w:rsidR="000A4A9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63C91E" wp14:editId="78F16674">
                <wp:simplePos x="0" y="0"/>
                <wp:positionH relativeFrom="column">
                  <wp:posOffset>-291465</wp:posOffset>
                </wp:positionH>
                <wp:positionV relativeFrom="page">
                  <wp:posOffset>4803140</wp:posOffset>
                </wp:positionV>
                <wp:extent cx="2893904" cy="5030072"/>
                <wp:effectExtent l="0" t="0" r="1905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3904" cy="503007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705D0" id="Rectangle 4" o:spid="_x0000_s1026" style="position:absolute;margin-left:-22.95pt;margin-top:378.2pt;width:227.85pt;height:396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" fillcolor="#4472c4 [3204]" stroked="f">
                <w10:wrap anchory="page"/>
              </v:rect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7AE30375" wp14:editId="6C2BFDA8">
                <wp:simplePos x="0" y="0"/>
                <wp:positionH relativeFrom="column">
                  <wp:posOffset>2995930</wp:posOffset>
                </wp:positionH>
                <wp:positionV relativeFrom="page">
                  <wp:posOffset>5133340</wp:posOffset>
                </wp:positionV>
                <wp:extent cx="3886200" cy="676275"/>
                <wp:effectExtent l="0" t="0" r="0" b="952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19C304" w14:textId="35A677F4" w:rsidR="00ED1100" w:rsidRDefault="003A4034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YOUR </w:t>
                            </w:r>
                            <w:r w:rsidR="000A4A95"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ALL IN ONE TRANSPORTATION SOLUTION</w:t>
                            </w:r>
                            <w:r w:rsidR="00ED1100"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14:paraId="415B63D8" w14:textId="503E81BE" w:rsidR="00ED1100" w:rsidRDefault="00ED1100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30375" id="Text Box 18" o:spid="_x0000_s1035" type="#_x0000_t202" style="position:absolute;margin-left:235.9pt;margin-top:404.2pt;width:306pt;height:53.2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" filled="f" fillcolor="#fffffe" stroked="f" strokecolor="#212120">
                <v:textbox inset="2.88pt,2.88pt,2.88pt,2.88pt">
                  <w:txbxContent>
                    <w:p w14:paraId="5219C304" w14:textId="35A677F4" w:rsidR="00ED1100" w:rsidRDefault="003A4034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24"/>
                          <w:szCs w:val="24"/>
                          <w:lang w:val="en"/>
                        </w:rPr>
                        <w:t xml:space="preserve">YOUR </w:t>
                      </w:r>
                      <w:r w:rsidR="000A4A95"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24"/>
                          <w:szCs w:val="24"/>
                          <w:lang w:val="en"/>
                        </w:rPr>
                        <w:t>ALL IN ONE TRANSPORTATION SOLUTION</w:t>
                      </w:r>
                      <w:r w:rsidR="00ED1100"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14:paraId="415B63D8" w14:textId="503E81BE" w:rsidR="00ED1100" w:rsidRDefault="00ED1100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2E364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73631">
        <w:t>`</w:t>
      </w:r>
    </w:p>
    <w:sectPr w:rsidR="005F70E4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8CED36" w14:textId="77777777" w:rsidR="00331F77" w:rsidRDefault="00331F77" w:rsidP="008335AE">
      <w:r>
        <w:separator/>
      </w:r>
    </w:p>
  </w:endnote>
  <w:endnote w:type="continuationSeparator" w:id="0">
    <w:p w14:paraId="05FB78BF" w14:textId="77777777" w:rsidR="00331F77" w:rsidRDefault="00331F77" w:rsidP="008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95139" w14:textId="77777777" w:rsidR="00331F77" w:rsidRDefault="00331F77" w:rsidP="008335AE">
      <w:r>
        <w:separator/>
      </w:r>
    </w:p>
  </w:footnote>
  <w:footnote w:type="continuationSeparator" w:id="0">
    <w:p w14:paraId="11F5EA55" w14:textId="77777777" w:rsidR="00331F77" w:rsidRDefault="00331F77" w:rsidP="00833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26A47"/>
    <w:multiLevelType w:val="hybridMultilevel"/>
    <w:tmpl w:val="45345732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A12E8"/>
    <w:multiLevelType w:val="hybridMultilevel"/>
    <w:tmpl w:val="01E28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8D30B0"/>
    <w:multiLevelType w:val="multilevel"/>
    <w:tmpl w:val="0EAA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2DE"/>
    <w:rsid w:val="000546ED"/>
    <w:rsid w:val="000A4A95"/>
    <w:rsid w:val="000D247E"/>
    <w:rsid w:val="000D5574"/>
    <w:rsid w:val="00143415"/>
    <w:rsid w:val="001921BE"/>
    <w:rsid w:val="00194B1B"/>
    <w:rsid w:val="001B326D"/>
    <w:rsid w:val="002621F2"/>
    <w:rsid w:val="002735D3"/>
    <w:rsid w:val="002766F6"/>
    <w:rsid w:val="002B3B63"/>
    <w:rsid w:val="002D010C"/>
    <w:rsid w:val="00331F77"/>
    <w:rsid w:val="00334E5B"/>
    <w:rsid w:val="003555B3"/>
    <w:rsid w:val="003765EF"/>
    <w:rsid w:val="003A4034"/>
    <w:rsid w:val="003B7DE5"/>
    <w:rsid w:val="00417CA0"/>
    <w:rsid w:val="004B45C2"/>
    <w:rsid w:val="004C0892"/>
    <w:rsid w:val="004E565A"/>
    <w:rsid w:val="004F5B57"/>
    <w:rsid w:val="005158EA"/>
    <w:rsid w:val="00523BB9"/>
    <w:rsid w:val="005A5249"/>
    <w:rsid w:val="005B3039"/>
    <w:rsid w:val="005C41A6"/>
    <w:rsid w:val="005D5D75"/>
    <w:rsid w:val="005F70E4"/>
    <w:rsid w:val="00606D3B"/>
    <w:rsid w:val="00637FD3"/>
    <w:rsid w:val="006A2807"/>
    <w:rsid w:val="006D543B"/>
    <w:rsid w:val="007F25E7"/>
    <w:rsid w:val="00810177"/>
    <w:rsid w:val="008335AE"/>
    <w:rsid w:val="00871A05"/>
    <w:rsid w:val="00893742"/>
    <w:rsid w:val="008A40DE"/>
    <w:rsid w:val="00904EDB"/>
    <w:rsid w:val="009211CC"/>
    <w:rsid w:val="00973631"/>
    <w:rsid w:val="00994E05"/>
    <w:rsid w:val="009A62DE"/>
    <w:rsid w:val="00A4742D"/>
    <w:rsid w:val="00AC530E"/>
    <w:rsid w:val="00AF433F"/>
    <w:rsid w:val="00B024DE"/>
    <w:rsid w:val="00B05915"/>
    <w:rsid w:val="00B94C3B"/>
    <w:rsid w:val="00BA3624"/>
    <w:rsid w:val="00BB6D41"/>
    <w:rsid w:val="00BB7036"/>
    <w:rsid w:val="00BC074B"/>
    <w:rsid w:val="00BF72D0"/>
    <w:rsid w:val="00C75935"/>
    <w:rsid w:val="00CC1E03"/>
    <w:rsid w:val="00D028D9"/>
    <w:rsid w:val="00D71D1B"/>
    <w:rsid w:val="00DF0FE1"/>
    <w:rsid w:val="00E65CBA"/>
    <w:rsid w:val="00E76EA5"/>
    <w:rsid w:val="00ED1100"/>
    <w:rsid w:val="00F34D14"/>
    <w:rsid w:val="00F87416"/>
    <w:rsid w:val="00FD2DCE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596CB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rsid w:val="00833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35AE"/>
    <w:rPr>
      <w:color w:val="212120"/>
      <w:kern w:val="28"/>
    </w:rPr>
  </w:style>
  <w:style w:type="paragraph" w:styleId="Footer">
    <w:name w:val="footer"/>
    <w:basedOn w:val="Normal"/>
    <w:link w:val="FooterChar"/>
    <w:rsid w:val="00833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35AE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9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nzi/Library/Containers/com.microsoft.Word/Data/Library/Caches/1033/TM16402900/Technology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flyer.dotx</Template>
  <TotalTime>1</TotalTime>
  <Pages>1</Pages>
  <Words>83</Words>
  <Characters>479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561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 Karamaga</dc:creator>
  <cp:keywords/>
  <dc:description/>
  <cp:lastModifiedBy>Norman Karamaga</cp:lastModifiedBy>
  <cp:revision>2</cp:revision>
  <cp:lastPrinted>2020-01-29T18:03:00Z</cp:lastPrinted>
  <dcterms:created xsi:type="dcterms:W3CDTF">2020-02-18T12:48:00Z</dcterms:created>
  <dcterms:modified xsi:type="dcterms:W3CDTF">2020-02-18T12:48:00Z</dcterms:modified>
</cp:coreProperties>
</file>